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F87" w:rsidRDefault="00FC1F87" w:rsidP="00FC1F87">
      <w:pPr>
        <w:pStyle w:val="Default"/>
        <w:jc w:val="center"/>
        <w:rPr>
          <w:rFonts w:asciiTheme="minorHAnsi" w:hAnsiTheme="minorHAnsi" w:cs="Calibri"/>
          <w:u w:val="single"/>
        </w:rPr>
      </w:pPr>
    </w:p>
    <w:p w:rsidR="00FC1F87" w:rsidRPr="00FC1F87" w:rsidRDefault="00FC1F87" w:rsidP="00FC1F87">
      <w:pPr>
        <w:pStyle w:val="Default"/>
        <w:jc w:val="center"/>
        <w:rPr>
          <w:rFonts w:ascii="Poppins" w:hAnsi="Poppins" w:cs="Poppins"/>
          <w:sz w:val="22"/>
          <w:szCs w:val="22"/>
          <w:u w:val="single"/>
        </w:rPr>
      </w:pPr>
      <w:bookmarkStart w:id="0" w:name="_GoBack"/>
      <w:r w:rsidRPr="00FC1F87">
        <w:rPr>
          <w:rFonts w:ascii="Poppins" w:hAnsi="Poppins" w:cs="Poppins"/>
          <w:sz w:val="22"/>
          <w:szCs w:val="22"/>
          <w:u w:val="single"/>
        </w:rPr>
        <w:t>CONSENT FORM: USE OF EMERGENCY SALBUTAMOL INHALER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b/>
          <w:bCs/>
          <w:sz w:val="22"/>
          <w:szCs w:val="22"/>
        </w:rPr>
        <w:t xml:space="preserve">Child showing symptoms of asthma / having asthma attack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1. I can confirm that my child has been diagnosed with asthma / has been prescribed an inhaler [delete as appropriate].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2. My child has a working, in-date inhaler, clearly labelled with their name, which will be kept in school.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Signed: Date: 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Name (print)……………………………………………………………………………………………………………………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Child’s name: ………………………………………………………………………………………………………………….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Class: ………………………………………………………………………………………………………………………………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Parent’s address and contact details: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>Telephone: …………………………………………………………………………………………………………………</w:t>
      </w:r>
      <w:proofErr w:type="gramStart"/>
      <w:r w:rsidRPr="00FC1F87">
        <w:rPr>
          <w:rFonts w:ascii="Poppins" w:hAnsi="Poppins" w:cs="Poppins"/>
          <w:sz w:val="22"/>
          <w:szCs w:val="22"/>
        </w:rPr>
        <w:t>…..</w:t>
      </w:r>
      <w:proofErr w:type="gramEnd"/>
      <w:r w:rsidRPr="00FC1F87">
        <w:rPr>
          <w:rFonts w:ascii="Poppins" w:hAnsi="Poppins" w:cs="Poppins"/>
          <w:sz w:val="22"/>
          <w:szCs w:val="22"/>
        </w:rPr>
        <w:t xml:space="preserve">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E-mail: ……………………………………………………………………………………………………………………………. </w:t>
      </w:r>
    </w:p>
    <w:bookmarkEnd w:id="0"/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CC6F91" w:rsidRPr="00FC1F87" w:rsidRDefault="00CC6F91" w:rsidP="00FC1F87"/>
    <w:sectPr w:rsidR="00CC6F91" w:rsidRPr="00FC1F87" w:rsidSect="00CC6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7D3" w:rsidRDefault="007407D3" w:rsidP="00A8480B">
      <w:pPr>
        <w:spacing w:after="0" w:line="240" w:lineRule="auto"/>
      </w:pPr>
      <w:r>
        <w:separator/>
      </w:r>
    </w:p>
  </w:endnote>
  <w:endnote w:type="continuationSeparator" w:id="0">
    <w:p w:rsidR="007407D3" w:rsidRDefault="007407D3" w:rsidP="00A8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56"/>
    </w:tblGrid>
    <w:tr w:rsidR="006A2E05" w:rsidRPr="00E369F1" w:rsidTr="007D04B8">
      <w:trPr>
        <w:trHeight w:val="427"/>
      </w:trPr>
      <w:tc>
        <w:tcPr>
          <w:tcW w:w="1045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D04B8" w:rsidRPr="00633736" w:rsidRDefault="007D04B8" w:rsidP="007D04B8">
          <w:pPr>
            <w:pStyle w:val="Header"/>
            <w:jc w:val="center"/>
            <w:rPr>
              <w:rFonts w:ascii="Poppins" w:hAnsi="Poppins" w:cs="Poppins"/>
              <w:sz w:val="18"/>
            </w:rPr>
          </w:pPr>
          <w:r w:rsidRPr="00633736">
            <w:rPr>
              <w:rFonts w:ascii="Poppins" w:hAnsi="Poppins" w:cs="Poppins"/>
              <w:sz w:val="18"/>
            </w:rPr>
            <w:t>office@st-marks.bournemouth.sch.uk  •  01202 512241  •  www.st-marks.bournemouth.sch.uk</w:t>
          </w:r>
        </w:p>
        <w:p w:rsidR="002D1380" w:rsidRPr="007D04B8" w:rsidRDefault="006A2E05" w:rsidP="007D04B8">
          <w:pPr>
            <w:pStyle w:val="Footer"/>
            <w:jc w:val="center"/>
            <w:rPr>
              <w:rFonts w:ascii="Poppins" w:hAnsi="Poppins" w:cs="Poppins"/>
            </w:rPr>
          </w:pPr>
          <w:r w:rsidRPr="00E369F1">
            <w:rPr>
              <w:rFonts w:ascii="Poppins" w:hAnsi="Poppins" w:cs="Poppins"/>
              <w:sz w:val="18"/>
              <w:szCs w:val="18"/>
            </w:rPr>
            <w:object w:dxaOrig="1215" w:dyaOrig="14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.75pt;height:11.25pt">
                <v:imagedata r:id="rId1" o:title=""/>
              </v:shape>
              <o:OLEObject Type="Embed" ProgID="PBrush" ShapeID="_x0000_i1025" DrawAspect="Content" ObjectID="_1692778822" r:id="rId2"/>
            </w:object>
          </w:r>
          <w:r w:rsidRPr="00E369F1">
            <w:rPr>
              <w:rFonts w:ascii="Poppins" w:hAnsi="Poppins" w:cs="Poppins"/>
              <w:sz w:val="18"/>
              <w:szCs w:val="18"/>
            </w:rPr>
            <w:t xml:space="preserve"> </w:t>
          </w:r>
          <w:r w:rsidRPr="00633736">
            <w:rPr>
              <w:rFonts w:ascii="Poppins" w:hAnsi="Poppins" w:cs="Poppins"/>
              <w:i/>
              <w:position w:val="4"/>
              <w:sz w:val="18"/>
              <w:szCs w:val="18"/>
            </w:rPr>
            <w:t>Achievement, respect and care in a happy, Christian community</w:t>
          </w:r>
          <w:r w:rsidRPr="00E369F1">
            <w:rPr>
              <w:rFonts w:ascii="Poppins" w:hAnsi="Poppins" w:cs="Poppins"/>
              <w:i/>
              <w:sz w:val="20"/>
            </w:rPr>
            <w:t xml:space="preserve"> </w:t>
          </w:r>
          <w:r w:rsidRPr="00E369F1">
            <w:rPr>
              <w:rFonts w:ascii="Poppins" w:hAnsi="Poppins" w:cs="Poppins"/>
            </w:rPr>
            <w:object w:dxaOrig="1215" w:dyaOrig="1410">
              <v:shape id="_x0000_i1026" type="#_x0000_t75" style="width:9.75pt;height:11.25pt">
                <v:imagedata r:id="rId3" o:title=""/>
              </v:shape>
              <o:OLEObject Type="Embed" ProgID="PBrush" ShapeID="_x0000_i1026" DrawAspect="Content" ObjectID="_1692778823" r:id="rId4"/>
            </w:object>
          </w:r>
        </w:p>
      </w:tc>
    </w:tr>
  </w:tbl>
  <w:p w:rsidR="006A2E05" w:rsidRPr="00E369F1" w:rsidRDefault="006A2E05" w:rsidP="00E369F1">
    <w:pPr>
      <w:pStyle w:val="Footer"/>
      <w:rPr>
        <w:rFonts w:ascii="Poppins" w:hAnsi="Poppins" w:cs="Poppins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7D3" w:rsidRDefault="007407D3" w:rsidP="00A8480B">
      <w:pPr>
        <w:spacing w:after="0" w:line="240" w:lineRule="auto"/>
      </w:pPr>
      <w:r>
        <w:separator/>
      </w:r>
    </w:p>
  </w:footnote>
  <w:footnote w:type="continuationSeparator" w:id="0">
    <w:p w:rsidR="007407D3" w:rsidRDefault="007407D3" w:rsidP="00A8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3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2"/>
      <w:gridCol w:w="1881"/>
      <w:gridCol w:w="4252"/>
    </w:tblGrid>
    <w:tr w:rsidR="004C69CD" w:rsidRPr="00575FA2" w:rsidTr="004C69CD">
      <w:trPr>
        <w:trHeight w:val="1695"/>
      </w:trPr>
      <w:tc>
        <w:tcPr>
          <w:tcW w:w="4252" w:type="dxa"/>
        </w:tcPr>
        <w:p w:rsidR="004C69CD" w:rsidRDefault="004C69CD" w:rsidP="004C69CD">
          <w:pPr>
            <w:pStyle w:val="Header"/>
            <w:jc w:val="right"/>
            <w:rPr>
              <w:rFonts w:ascii="Poppins" w:hAnsi="Poppins" w:cs="Poppins"/>
              <w:b/>
              <w:sz w:val="20"/>
            </w:rPr>
          </w:pPr>
        </w:p>
        <w:p w:rsidR="00A8480B" w:rsidRPr="00E369F1" w:rsidRDefault="00A8480B" w:rsidP="004C69CD">
          <w:pPr>
            <w:pStyle w:val="Header"/>
            <w:jc w:val="right"/>
            <w:rPr>
              <w:rFonts w:ascii="Poppins" w:hAnsi="Poppins" w:cs="Poppins"/>
              <w:sz w:val="20"/>
            </w:rPr>
          </w:pPr>
        </w:p>
      </w:tc>
      <w:tc>
        <w:tcPr>
          <w:tcW w:w="1881" w:type="dxa"/>
          <w:vAlign w:val="center"/>
        </w:tcPr>
        <w:p w:rsidR="00A8480B" w:rsidRPr="00E369F1" w:rsidRDefault="004C69CD" w:rsidP="004C69CD">
          <w:pPr>
            <w:pStyle w:val="Header"/>
            <w:jc w:val="center"/>
            <w:rPr>
              <w:rFonts w:ascii="Poppins" w:hAnsi="Poppins" w:cs="Poppins"/>
              <w:sz w:val="20"/>
            </w:rPr>
          </w:pPr>
          <w:r w:rsidRPr="00E369F1">
            <w:rPr>
              <w:rFonts w:ascii="Poppins" w:hAnsi="Poppins" w:cs="Poppins"/>
              <w:noProof/>
              <w:sz w:val="20"/>
              <w:lang w:eastAsia="en-GB"/>
            </w:rPr>
            <w:drawing>
              <wp:inline distT="0" distB="0" distL="0" distR="0" wp14:anchorId="675369A3" wp14:editId="060881C9">
                <wp:extent cx="1057275" cy="1171297"/>
                <wp:effectExtent l="0" t="0" r="0" b="0"/>
                <wp:docPr id="6" name="Picture 6" descr="C:\Users\Andrew\AppData\Local\Microsoft\Windows\INetCache\Content.Word\St Marks logo_cmyk_300dpi 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Andrew\AppData\Local\Microsoft\Windows\INetCache\Content.Word\St Marks logo_cmyk_300dpi 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71" cy="11912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</w:tcPr>
        <w:p w:rsidR="004C69CD" w:rsidRDefault="004C69CD" w:rsidP="004C69CD">
          <w:pPr>
            <w:pStyle w:val="Header"/>
            <w:rPr>
              <w:rFonts w:ascii="Poppins" w:hAnsi="Poppins" w:cs="Poppins"/>
              <w:sz w:val="20"/>
            </w:rPr>
          </w:pPr>
        </w:p>
        <w:p w:rsidR="00A8480B" w:rsidRPr="00643E81" w:rsidRDefault="00A8480B" w:rsidP="004C69CD">
          <w:pPr>
            <w:pStyle w:val="Header"/>
            <w:rPr>
              <w:rFonts w:ascii="Poppins" w:hAnsi="Poppins" w:cs="Poppins"/>
            </w:rPr>
          </w:pPr>
        </w:p>
      </w:tc>
    </w:tr>
  </w:tbl>
  <w:p w:rsidR="004C69CD" w:rsidRPr="007D04B8" w:rsidRDefault="004C69CD" w:rsidP="004C69CD">
    <w:pPr>
      <w:pStyle w:val="Header"/>
      <w:jc w:val="center"/>
      <w:rPr>
        <w:rFonts w:ascii="Poppins" w:hAnsi="Poppins" w:cs="Poppins"/>
        <w:b/>
      </w:rPr>
    </w:pPr>
    <w:r w:rsidRPr="007D04B8">
      <w:rPr>
        <w:rFonts w:ascii="Poppins" w:hAnsi="Poppins" w:cs="Poppins"/>
        <w:b/>
      </w:rPr>
      <w:t xml:space="preserve">St. Mark’s C.E. Primary School </w:t>
    </w:r>
  </w:p>
  <w:p w:rsidR="004C69CD" w:rsidRPr="007D04B8" w:rsidRDefault="004C69CD" w:rsidP="004C69CD">
    <w:pPr>
      <w:pStyle w:val="Header"/>
      <w:jc w:val="center"/>
      <w:rPr>
        <w:rFonts w:ascii="Poppins" w:hAnsi="Poppins" w:cs="Poppins"/>
        <w:sz w:val="18"/>
      </w:rPr>
    </w:pPr>
    <w:r w:rsidRPr="007D04B8">
      <w:rPr>
        <w:rFonts w:ascii="Poppins" w:hAnsi="Poppins" w:cs="Poppins"/>
        <w:sz w:val="18"/>
      </w:rPr>
      <w:t>Talbot Village, Bournemouth, Dorset, BH10 4JA</w:t>
    </w:r>
  </w:p>
  <w:p w:rsidR="00A8480B" w:rsidRPr="007D04B8" w:rsidRDefault="004C69CD" w:rsidP="004C69CD">
    <w:pPr>
      <w:pStyle w:val="Header"/>
      <w:tabs>
        <w:tab w:val="clear" w:pos="4513"/>
        <w:tab w:val="clear" w:pos="9026"/>
        <w:tab w:val="left" w:pos="3165"/>
      </w:tabs>
      <w:jc w:val="center"/>
      <w:rPr>
        <w:rFonts w:ascii="Poppins" w:hAnsi="Poppins" w:cs="Poppins"/>
        <w:sz w:val="20"/>
      </w:rPr>
    </w:pPr>
    <w:r w:rsidRPr="007D04B8">
      <w:rPr>
        <w:rFonts w:ascii="Poppins" w:hAnsi="Poppins" w:cs="Poppins"/>
        <w:sz w:val="18"/>
      </w:rPr>
      <w:t>Headteacher: Andrew Bright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0B"/>
    <w:rsid w:val="000573F3"/>
    <w:rsid w:val="000809C8"/>
    <w:rsid w:val="001210FC"/>
    <w:rsid w:val="002D1380"/>
    <w:rsid w:val="004C69CD"/>
    <w:rsid w:val="0052570A"/>
    <w:rsid w:val="00575FA2"/>
    <w:rsid w:val="00633736"/>
    <w:rsid w:val="0063751F"/>
    <w:rsid w:val="00643E81"/>
    <w:rsid w:val="006A2E05"/>
    <w:rsid w:val="007407D3"/>
    <w:rsid w:val="007D04B8"/>
    <w:rsid w:val="00832883"/>
    <w:rsid w:val="00834605"/>
    <w:rsid w:val="008E579E"/>
    <w:rsid w:val="009732EA"/>
    <w:rsid w:val="0098090A"/>
    <w:rsid w:val="00A23102"/>
    <w:rsid w:val="00A5660C"/>
    <w:rsid w:val="00A8480B"/>
    <w:rsid w:val="00C95E13"/>
    <w:rsid w:val="00CC6F91"/>
    <w:rsid w:val="00CD7C9A"/>
    <w:rsid w:val="00D210DF"/>
    <w:rsid w:val="00E369F1"/>
    <w:rsid w:val="00F909C2"/>
    <w:rsid w:val="00FC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."/>
  <w:listSeparator w:val=","/>
  <w14:docId w14:val="24639591"/>
  <w15:chartTrackingRefBased/>
  <w15:docId w15:val="{4881B221-26A8-46A7-9CC9-0A74A3BD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80B"/>
  </w:style>
  <w:style w:type="paragraph" w:styleId="Footer">
    <w:name w:val="footer"/>
    <w:basedOn w:val="Normal"/>
    <w:link w:val="Foot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80B"/>
  </w:style>
  <w:style w:type="character" w:styleId="Hyperlink">
    <w:name w:val="Hyperlink"/>
    <w:basedOn w:val="DefaultParagraphFont"/>
    <w:uiPriority w:val="99"/>
    <w:unhideWhenUsed/>
    <w:rsid w:val="00A848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8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C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1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oleObject" Target="embeddings/oleObject2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2ECDA989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Bright</dc:creator>
  <cp:keywords/>
  <dc:description/>
  <cp:lastModifiedBy>Susie Egan</cp:lastModifiedBy>
  <cp:revision>2</cp:revision>
  <cp:lastPrinted>2021-08-30T15:54:00Z</cp:lastPrinted>
  <dcterms:created xsi:type="dcterms:W3CDTF">2021-09-10T10:34:00Z</dcterms:created>
  <dcterms:modified xsi:type="dcterms:W3CDTF">2021-09-10T10:34:00Z</dcterms:modified>
</cp:coreProperties>
</file>